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5CC" w:rsidRDefault="006D15CC"/>
    <w:p w:rsidR="00962C70" w:rsidRDefault="00962C70" w:rsidP="00962C70">
      <w:pPr>
        <w:ind w:right="202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Zagreb, </w:t>
      </w:r>
      <w:r w:rsidR="00CA1F7E">
        <w:rPr>
          <w:rFonts w:ascii="Arial" w:hAnsi="Arial" w:cs="Arial"/>
          <w:sz w:val="22"/>
          <w:szCs w:val="22"/>
        </w:rPr>
        <w:t>08. 02.</w:t>
      </w:r>
      <w:r w:rsidR="003943C6">
        <w:rPr>
          <w:rFonts w:ascii="Arial" w:hAnsi="Arial" w:cs="Arial"/>
          <w:sz w:val="22"/>
          <w:szCs w:val="22"/>
        </w:rPr>
        <w:t xml:space="preserve"> 2023.</w:t>
      </w:r>
    </w:p>
    <w:p w:rsidR="00FE1F13" w:rsidRDefault="00FE1F13" w:rsidP="003943C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E1F13" w:rsidRDefault="00FE1F13" w:rsidP="003943C6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B5F9D" w:rsidRDefault="004B5F9D" w:rsidP="004B5F9D">
      <w:pPr>
        <w:spacing w:line="360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:rsidR="004B5F9D" w:rsidRPr="004B5F9D" w:rsidRDefault="004B5F9D" w:rsidP="004B5F9D">
      <w:pPr>
        <w:spacing w:line="360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4B5F9D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Zaštita osobnih podataka</w:t>
      </w:r>
    </w:p>
    <w:p w:rsidR="004B5F9D" w:rsidRDefault="004B5F9D" w:rsidP="004B5F9D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B5F9D" w:rsidRPr="004B5F9D" w:rsidRDefault="004B5F9D" w:rsidP="004B5F9D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B5F9D">
        <w:rPr>
          <w:rFonts w:asciiTheme="minorHAnsi" w:eastAsiaTheme="minorHAnsi" w:hAnsiTheme="minorHAnsi" w:cstheme="minorBidi"/>
          <w:sz w:val="22"/>
          <w:szCs w:val="22"/>
          <w:lang w:eastAsia="en-US"/>
        </w:rPr>
        <w:t>Na temelju članka 28. Statuta Hrvatskog veterinarskog instituta, i članka 37. i 39. Uredbe (EU) 2016/679 Europskog parlamenta i vijeća od 27. travnja 2016. godine o zaštiti pojedinaca u vezi s obradom osobnih podataka i o slobodnom kretanju takvih podataka te o stavljanju izvan snage Direktive 95/46/EZ (Opća uredba o zaštiti podataka)</w:t>
      </w:r>
      <w:r w:rsidR="00FC30B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u Hrvatskom veterinarskom institutu imenovana je sljedeća osoba za zaštitu podataka</w:t>
      </w:r>
    </w:p>
    <w:p w:rsidR="004B5F9D" w:rsidRDefault="004B5F9D" w:rsidP="004B5F9D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D29C8" w:rsidRPr="00FC30B0" w:rsidRDefault="001D29C8" w:rsidP="00FC30B0">
      <w:pPr>
        <w:spacing w:line="360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  <w:r w:rsidRPr="00FC30B0"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  <w:t>Dražen Štrefanović, dipl.iur.</w:t>
      </w:r>
    </w:p>
    <w:p w:rsidR="004B5F9D" w:rsidRPr="00FC30B0" w:rsidRDefault="004B5F9D" w:rsidP="00FC30B0">
      <w:pPr>
        <w:spacing w:line="360" w:lineRule="auto"/>
        <w:jc w:val="center"/>
        <w:rPr>
          <w:rFonts w:asciiTheme="minorHAnsi" w:eastAsiaTheme="minorHAnsi" w:hAnsiTheme="minorHAnsi" w:cstheme="minorBidi"/>
          <w:b/>
          <w:i/>
          <w:sz w:val="22"/>
          <w:szCs w:val="22"/>
          <w:lang w:eastAsia="en-US"/>
        </w:rPr>
      </w:pPr>
      <w:r w:rsidRPr="00FC30B0">
        <w:rPr>
          <w:rFonts w:asciiTheme="minorHAnsi" w:eastAsiaTheme="minorHAnsi" w:hAnsiTheme="minorHAnsi" w:cstheme="minorBidi"/>
          <w:b/>
          <w:i/>
          <w:sz w:val="22"/>
          <w:szCs w:val="22"/>
          <w:lang w:eastAsia="en-US"/>
        </w:rPr>
        <w:t>Službenik za zaštitu osobnih podataka</w:t>
      </w:r>
    </w:p>
    <w:p w:rsidR="004B5F9D" w:rsidRDefault="004B5F9D" w:rsidP="004B5F9D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B5F9D" w:rsidRPr="004B5F9D" w:rsidRDefault="004B5F9D" w:rsidP="004B5F9D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</w:pPr>
      <w:r w:rsidRPr="004B5F9D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Podaci od slu</w:t>
      </w:r>
      <w:r w:rsidR="00FC30B0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ž</w:t>
      </w:r>
      <w:r w:rsidRPr="004B5F9D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benika za zastitu osobnih podataka:</w:t>
      </w:r>
    </w:p>
    <w:p w:rsidR="004B5F9D" w:rsidRDefault="001D29C8" w:rsidP="001D29C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D29C8">
        <w:rPr>
          <w:rFonts w:asciiTheme="minorHAnsi" w:eastAsiaTheme="minorHAnsi" w:hAnsiTheme="minorHAnsi" w:cstheme="minorBidi"/>
          <w:sz w:val="22"/>
          <w:szCs w:val="22"/>
          <w:lang w:eastAsia="en-US"/>
        </w:rPr>
        <w:t>Dražen Štrefanović</w:t>
      </w:r>
      <w:r w:rsidR="00B0745B">
        <w:rPr>
          <w:rFonts w:asciiTheme="minorHAnsi" w:eastAsiaTheme="minorHAnsi" w:hAnsiTheme="minorHAnsi" w:cstheme="minorBidi"/>
          <w:sz w:val="22"/>
          <w:szCs w:val="22"/>
          <w:lang w:eastAsia="en-US"/>
        </w:rPr>
        <w:t>, dipl. iur.</w:t>
      </w:r>
    </w:p>
    <w:p w:rsidR="000227EF" w:rsidRDefault="000227EF" w:rsidP="001D29C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E-mail adresa</w:t>
      </w:r>
      <w:r w:rsidR="001D29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: </w:t>
      </w:r>
      <w:r w:rsidR="00B0745B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1D29C8" w:rsidRPr="001D29C8">
        <w:rPr>
          <w:rFonts w:asciiTheme="minorHAnsi" w:eastAsiaTheme="minorHAnsi" w:hAnsiTheme="minorHAnsi" w:cstheme="minorBidi"/>
          <w:sz w:val="22"/>
          <w:szCs w:val="22"/>
          <w:lang w:eastAsia="en-US"/>
        </w:rPr>
        <w:t>stefanov@veinst.hr</w:t>
      </w:r>
    </w:p>
    <w:p w:rsidR="000227EF" w:rsidRDefault="000227EF" w:rsidP="000227E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Tel./mob:</w:t>
      </w:r>
      <w:r w:rsidR="001D29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B0745B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1D29C8">
        <w:rPr>
          <w:rFonts w:asciiTheme="minorHAnsi" w:eastAsiaTheme="minorHAnsi" w:hAnsiTheme="minorHAnsi" w:cstheme="minorBidi"/>
          <w:sz w:val="22"/>
          <w:szCs w:val="22"/>
          <w:lang w:eastAsia="en-US"/>
        </w:rPr>
        <w:t>+385 (0)1 612 36 16</w:t>
      </w:r>
    </w:p>
    <w:p w:rsidR="000227EF" w:rsidRPr="000227EF" w:rsidRDefault="000227EF" w:rsidP="000227EF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Adresa: </w:t>
      </w:r>
      <w:r w:rsidR="00B0745B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1D29C8">
        <w:rPr>
          <w:rFonts w:asciiTheme="minorHAnsi" w:eastAsiaTheme="minorHAnsi" w:hAnsiTheme="minorHAnsi" w:cstheme="minorBidi"/>
          <w:sz w:val="22"/>
          <w:szCs w:val="22"/>
          <w:lang w:eastAsia="en-US"/>
        </w:rPr>
        <w:t>Savska cesta 143, Zagreb</w:t>
      </w:r>
    </w:p>
    <w:p w:rsidR="004B5F9D" w:rsidRDefault="004B5F9D" w:rsidP="004B5F9D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CA1F7E" w:rsidRDefault="00CA1F7E" w:rsidP="004B5F9D">
      <w:pPr>
        <w:spacing w:line="360" w:lineRule="auto"/>
        <w:ind w:left="5245"/>
        <w:jc w:val="both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:rsidR="003943C6" w:rsidRPr="003943C6" w:rsidRDefault="003943C6" w:rsidP="004B5F9D">
      <w:pPr>
        <w:spacing w:line="360" w:lineRule="auto"/>
        <w:ind w:left="5245"/>
        <w:jc w:val="both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3943C6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HRVATSKI VETERINARSKI INSTITUT</w:t>
      </w:r>
    </w:p>
    <w:p w:rsidR="006D15CC" w:rsidRPr="006D15CC" w:rsidRDefault="006D15CC" w:rsidP="004B5F9D">
      <w:pPr>
        <w:spacing w:line="360" w:lineRule="auto"/>
        <w:ind w:right="202"/>
        <w:jc w:val="both"/>
        <w:rPr>
          <w:rFonts w:ascii="Arial" w:hAnsi="Arial"/>
        </w:rPr>
      </w:pPr>
    </w:p>
    <w:sectPr w:rsidR="006D15CC" w:rsidRPr="006D15C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9CE" w:rsidRDefault="00BB49CE">
      <w:r>
        <w:separator/>
      </w:r>
    </w:p>
  </w:endnote>
  <w:endnote w:type="continuationSeparator" w:id="0">
    <w:p w:rsidR="00BB49CE" w:rsidRDefault="00BB4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9CE" w:rsidRDefault="00BB49CE">
      <w:r>
        <w:separator/>
      </w:r>
    </w:p>
  </w:footnote>
  <w:footnote w:type="continuationSeparator" w:id="0">
    <w:p w:rsidR="00BB49CE" w:rsidRDefault="00BB49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5E8" w:rsidRDefault="004912D1">
    <w:pPr>
      <w:pStyle w:val="Header"/>
    </w:pPr>
    <w:r>
      <w:rPr>
        <w:noProof/>
      </w:rPr>
      <w:drawing>
        <wp:inline distT="0" distB="0" distL="0" distR="0">
          <wp:extent cx="3762375" cy="876300"/>
          <wp:effectExtent l="0" t="0" r="9525" b="0"/>
          <wp:docPr id="1" name="Picture 1" descr="HVI_memorandum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VI_memorandum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23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83ED1"/>
    <w:multiLevelType w:val="hybridMultilevel"/>
    <w:tmpl w:val="6BB0D6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D61F3"/>
    <w:multiLevelType w:val="hybridMultilevel"/>
    <w:tmpl w:val="D58C07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D13387"/>
    <w:multiLevelType w:val="hybridMultilevel"/>
    <w:tmpl w:val="2F7030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2D1"/>
    <w:rsid w:val="000227EF"/>
    <w:rsid w:val="001D29C8"/>
    <w:rsid w:val="001E0DDF"/>
    <w:rsid w:val="00205A12"/>
    <w:rsid w:val="00380041"/>
    <w:rsid w:val="003943C6"/>
    <w:rsid w:val="004912D1"/>
    <w:rsid w:val="004B5F9D"/>
    <w:rsid w:val="006D15CC"/>
    <w:rsid w:val="007323A6"/>
    <w:rsid w:val="00777BCD"/>
    <w:rsid w:val="00962C70"/>
    <w:rsid w:val="009915E8"/>
    <w:rsid w:val="00B0745B"/>
    <w:rsid w:val="00B9236C"/>
    <w:rsid w:val="00BB49CE"/>
    <w:rsid w:val="00CA1F7E"/>
    <w:rsid w:val="00D5330C"/>
    <w:rsid w:val="00DA0AB2"/>
    <w:rsid w:val="00EC679C"/>
    <w:rsid w:val="00FC30B0"/>
    <w:rsid w:val="00FC5690"/>
    <w:rsid w:val="00FE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915E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915E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962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C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27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915E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915E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962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C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2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AppData\Local\Microsoft\Windows\INetCache\Content.Outlook\EPMY5GU1\Memorandum-praz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Memorandum-prazni</Template>
  <TotalTime>42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2022-12-29T12:45:00Z</cp:lastPrinted>
  <dcterms:created xsi:type="dcterms:W3CDTF">2023-01-23T08:15:00Z</dcterms:created>
  <dcterms:modified xsi:type="dcterms:W3CDTF">2023-02-08T09:11:00Z</dcterms:modified>
</cp:coreProperties>
</file>